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508" w:rsidRDefault="005C04D7">
      <w:pPr>
        <w:rPr>
          <w:noProof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2526665</wp:posOffset>
                </wp:positionH>
                <wp:positionV relativeFrom="paragraph">
                  <wp:posOffset>145415</wp:posOffset>
                </wp:positionV>
                <wp:extent cx="2847975" cy="133985"/>
                <wp:effectExtent l="85725" t="133350" r="66675" b="266065"/>
                <wp:wrapNone/>
                <wp:docPr id="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47975" cy="133985"/>
                        </a:xfrm>
                        <a:prstGeom prst="straightConnector1">
                          <a:avLst/>
                        </a:prstGeom>
                        <a:noFill/>
                        <a:ln w="1270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198.95pt;margin-top:11.45pt;width:224.25pt;height:10.5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" strokecolor="#c0504d [3205]" strokeweight="10pt">
                <v:stroke endarrow="block"/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5374640</wp:posOffset>
                </wp:positionH>
                <wp:positionV relativeFrom="paragraph">
                  <wp:posOffset>-45085</wp:posOffset>
                </wp:positionV>
                <wp:extent cx="1562100" cy="372110"/>
                <wp:effectExtent l="9525" t="9525" r="9525" b="889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252C" w:rsidRPr="008C252C" w:rsidRDefault="00D72688">
                            <w:pPr>
                              <w:rPr>
                                <w:rFonts w:ascii="AmerType Md BT" w:hAnsi="AmerType Md BT"/>
                                <w:b/>
                                <w:color w:val="7030A0"/>
                                <w:sz w:val="32"/>
                              </w:rPr>
                            </w:pPr>
                            <w:r>
                              <w:rPr>
                                <w:rFonts w:ascii="AmerType Md BT" w:hAnsi="AmerType Md BT"/>
                                <w:b/>
                                <w:color w:val="7030A0"/>
                                <w:sz w:val="32"/>
                              </w:rPr>
                              <w:t>I was 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423.2pt;margin-top:-3.55pt;width:123pt;height:29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">
                <v:textbox>
                  <w:txbxContent>
                    <w:p w:rsidR="008C252C" w:rsidRPr="008C252C" w:rsidRDefault="00D72688">
                      <w:pPr>
                        <w:rPr>
                          <w:rFonts w:ascii="AmerType Md BT" w:hAnsi="AmerType Md BT"/>
                          <w:b/>
                          <w:color w:val="7030A0"/>
                          <w:sz w:val="32"/>
                        </w:rPr>
                      </w:pPr>
                      <w:r>
                        <w:rPr>
                          <w:rFonts w:ascii="AmerType Md BT" w:hAnsi="AmerType Md BT"/>
                          <w:b/>
                          <w:color w:val="7030A0"/>
                          <w:sz w:val="32"/>
                        </w:rPr>
                        <w:t>I was here!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316865</wp:posOffset>
                </wp:positionH>
                <wp:positionV relativeFrom="paragraph">
                  <wp:posOffset>1870075</wp:posOffset>
                </wp:positionV>
                <wp:extent cx="2209800" cy="2571750"/>
                <wp:effectExtent l="9525" t="10160" r="9525" b="2794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5717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9121EF" w:rsidRPr="008C252C" w:rsidRDefault="00E32338" w:rsidP="00842381">
                            <w:pPr>
                              <w:jc w:val="center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Opening </w:t>
                            </w:r>
                            <w:r w:rsidR="00842381" w:rsidRPr="008C252C">
                              <w:rPr>
                                <w:b/>
                                <w:sz w:val="24"/>
                                <w:u w:val="single"/>
                              </w:rPr>
                              <w:t>Hours</w:t>
                            </w:r>
                          </w:p>
                          <w:p w:rsidR="009121EF" w:rsidRPr="008C252C" w:rsidRDefault="009121EF">
                            <w:pPr>
                              <w:rPr>
                                <w:sz w:val="20"/>
                              </w:rPr>
                            </w:pPr>
                            <w:r w:rsidRPr="008C252C">
                              <w:rPr>
                                <w:sz w:val="20"/>
                              </w:rPr>
                              <w:t>Monday</w:t>
                            </w:r>
                            <w:r w:rsidRPr="008C252C">
                              <w:rPr>
                                <w:sz w:val="20"/>
                              </w:rPr>
                              <w:tab/>
                            </w:r>
                            <w:r w:rsidR="008C252C">
                              <w:rPr>
                                <w:sz w:val="20"/>
                              </w:rPr>
                              <w:t xml:space="preserve">                </w:t>
                            </w:r>
                            <w:r w:rsidRPr="008C252C">
                              <w:rPr>
                                <w:sz w:val="20"/>
                              </w:rPr>
                              <w:t>closed</w:t>
                            </w:r>
                          </w:p>
                          <w:p w:rsidR="00842381" w:rsidRPr="008C252C" w:rsidRDefault="00842381">
                            <w:pPr>
                              <w:rPr>
                                <w:sz w:val="20"/>
                              </w:rPr>
                            </w:pPr>
                            <w:r w:rsidRPr="008C252C">
                              <w:rPr>
                                <w:sz w:val="20"/>
                              </w:rPr>
                              <w:t>Tuesday</w:t>
                            </w:r>
                            <w:r w:rsidRPr="008C252C">
                              <w:rPr>
                                <w:sz w:val="20"/>
                              </w:rPr>
                              <w:tab/>
                            </w:r>
                            <w:r w:rsidR="008C252C">
                              <w:rPr>
                                <w:sz w:val="20"/>
                              </w:rPr>
                              <w:t xml:space="preserve">                </w:t>
                            </w:r>
                            <w:r w:rsidRPr="008C252C">
                              <w:rPr>
                                <w:sz w:val="20"/>
                              </w:rPr>
                              <w:t>10:00am. -5:00pm.</w:t>
                            </w:r>
                          </w:p>
                          <w:p w:rsidR="00842381" w:rsidRPr="008C252C" w:rsidRDefault="00842381">
                            <w:pPr>
                              <w:rPr>
                                <w:sz w:val="20"/>
                              </w:rPr>
                            </w:pPr>
                            <w:r w:rsidRPr="008C252C">
                              <w:rPr>
                                <w:sz w:val="20"/>
                              </w:rPr>
                              <w:t>Wednesday</w:t>
                            </w:r>
                            <w:r w:rsidRPr="008C252C">
                              <w:rPr>
                                <w:sz w:val="20"/>
                              </w:rPr>
                              <w:tab/>
                              <w:t>10:00am. -  5:00pm</w:t>
                            </w:r>
                          </w:p>
                          <w:p w:rsidR="009121EF" w:rsidRPr="008C252C" w:rsidRDefault="00842381">
                            <w:pPr>
                              <w:rPr>
                                <w:sz w:val="20"/>
                              </w:rPr>
                            </w:pPr>
                            <w:r w:rsidRPr="008C252C">
                              <w:rPr>
                                <w:sz w:val="20"/>
                              </w:rPr>
                              <w:t>Thursday</w:t>
                            </w:r>
                            <w:r w:rsidRPr="008C252C">
                              <w:rPr>
                                <w:sz w:val="20"/>
                              </w:rPr>
                              <w:tab/>
                              <w:t xml:space="preserve">10:00am. – 5:00pm </w:t>
                            </w:r>
                          </w:p>
                          <w:p w:rsidR="00842381" w:rsidRPr="008C252C" w:rsidRDefault="00842381">
                            <w:pPr>
                              <w:rPr>
                                <w:sz w:val="20"/>
                              </w:rPr>
                            </w:pPr>
                            <w:r w:rsidRPr="008C252C">
                              <w:rPr>
                                <w:sz w:val="20"/>
                              </w:rPr>
                              <w:t>Friday</w:t>
                            </w:r>
                            <w:r w:rsidRPr="008C252C">
                              <w:rPr>
                                <w:sz w:val="20"/>
                              </w:rPr>
                              <w:tab/>
                            </w:r>
                            <w:r w:rsidRPr="008C252C">
                              <w:rPr>
                                <w:sz w:val="20"/>
                              </w:rPr>
                              <w:tab/>
                              <w:t>10:00am. – 5:00pm</w:t>
                            </w:r>
                          </w:p>
                          <w:p w:rsidR="00842381" w:rsidRPr="008C252C" w:rsidRDefault="00842381">
                            <w:pPr>
                              <w:rPr>
                                <w:sz w:val="20"/>
                              </w:rPr>
                            </w:pPr>
                            <w:r w:rsidRPr="008C252C">
                              <w:rPr>
                                <w:sz w:val="20"/>
                              </w:rPr>
                              <w:t>Saturday</w:t>
                            </w:r>
                            <w:r w:rsidRPr="008C252C">
                              <w:rPr>
                                <w:sz w:val="20"/>
                              </w:rPr>
                              <w:tab/>
                              <w:t>10:00am. – 5:00pm</w:t>
                            </w:r>
                          </w:p>
                          <w:p w:rsidR="00842381" w:rsidRPr="008C252C" w:rsidRDefault="00842381">
                            <w:pPr>
                              <w:rPr>
                                <w:sz w:val="20"/>
                              </w:rPr>
                            </w:pPr>
                            <w:r w:rsidRPr="008C252C">
                              <w:rPr>
                                <w:sz w:val="20"/>
                              </w:rPr>
                              <w:t>Sunday</w:t>
                            </w:r>
                            <w:r w:rsidRPr="008C252C">
                              <w:rPr>
                                <w:sz w:val="20"/>
                              </w:rPr>
                              <w:tab/>
                            </w:r>
                            <w:r w:rsidRPr="008C252C">
                              <w:rPr>
                                <w:sz w:val="20"/>
                              </w:rPr>
                              <w:tab/>
                              <w:t>10:00am. – 5:00pm</w:t>
                            </w:r>
                          </w:p>
                          <w:p w:rsidR="00842381" w:rsidRPr="009121EF" w:rsidRDefault="00842381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4.95pt;margin-top:147.25pt;width:174pt;height:20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" fillcolor="#d99594 [1941]" strokecolor="#c0504d [3205]" strokeweight="1pt">
                <v:fill color2="#c0504d [3205]" focus="50%" type="gradient"/>
                <v:shadow on="t" color="#622423 [1605]" offset="1pt"/>
                <v:textbox>
                  <w:txbxContent>
                    <w:p w:rsidR="009121EF" w:rsidRPr="008C252C" w:rsidRDefault="00E32338" w:rsidP="00842381">
                      <w:pPr>
                        <w:jc w:val="center"/>
                        <w:rPr>
                          <w:b/>
                          <w:sz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 xml:space="preserve">Opening </w:t>
                      </w:r>
                      <w:r w:rsidR="00842381" w:rsidRPr="008C252C">
                        <w:rPr>
                          <w:b/>
                          <w:sz w:val="24"/>
                          <w:u w:val="single"/>
                        </w:rPr>
                        <w:t>Hours</w:t>
                      </w:r>
                    </w:p>
                    <w:p w:rsidR="009121EF" w:rsidRPr="008C252C" w:rsidRDefault="009121EF">
                      <w:pPr>
                        <w:rPr>
                          <w:sz w:val="20"/>
                        </w:rPr>
                      </w:pPr>
                      <w:r w:rsidRPr="008C252C">
                        <w:rPr>
                          <w:sz w:val="20"/>
                        </w:rPr>
                        <w:t>Monday</w:t>
                      </w:r>
                      <w:r w:rsidRPr="008C252C">
                        <w:rPr>
                          <w:sz w:val="20"/>
                        </w:rPr>
                        <w:tab/>
                      </w:r>
                      <w:r w:rsidR="008C252C">
                        <w:rPr>
                          <w:sz w:val="20"/>
                        </w:rPr>
                        <w:t xml:space="preserve">                </w:t>
                      </w:r>
                      <w:r w:rsidRPr="008C252C">
                        <w:rPr>
                          <w:sz w:val="20"/>
                        </w:rPr>
                        <w:t>closed</w:t>
                      </w:r>
                    </w:p>
                    <w:p w:rsidR="00842381" w:rsidRPr="008C252C" w:rsidRDefault="00842381">
                      <w:pPr>
                        <w:rPr>
                          <w:sz w:val="20"/>
                        </w:rPr>
                      </w:pPr>
                      <w:r w:rsidRPr="008C252C">
                        <w:rPr>
                          <w:sz w:val="20"/>
                        </w:rPr>
                        <w:t>Tuesday</w:t>
                      </w:r>
                      <w:r w:rsidRPr="008C252C">
                        <w:rPr>
                          <w:sz w:val="20"/>
                        </w:rPr>
                        <w:tab/>
                      </w:r>
                      <w:r w:rsidR="008C252C">
                        <w:rPr>
                          <w:sz w:val="20"/>
                        </w:rPr>
                        <w:t xml:space="preserve">                </w:t>
                      </w:r>
                      <w:r w:rsidRPr="008C252C">
                        <w:rPr>
                          <w:sz w:val="20"/>
                        </w:rPr>
                        <w:t>10:00am. -5:00pm.</w:t>
                      </w:r>
                    </w:p>
                    <w:p w:rsidR="00842381" w:rsidRPr="008C252C" w:rsidRDefault="00842381">
                      <w:pPr>
                        <w:rPr>
                          <w:sz w:val="20"/>
                        </w:rPr>
                      </w:pPr>
                      <w:r w:rsidRPr="008C252C">
                        <w:rPr>
                          <w:sz w:val="20"/>
                        </w:rPr>
                        <w:t>Wednesday</w:t>
                      </w:r>
                      <w:r w:rsidRPr="008C252C">
                        <w:rPr>
                          <w:sz w:val="20"/>
                        </w:rPr>
                        <w:tab/>
                        <w:t>10:00am. -  5:00pm</w:t>
                      </w:r>
                    </w:p>
                    <w:p w:rsidR="009121EF" w:rsidRPr="008C252C" w:rsidRDefault="00842381">
                      <w:pPr>
                        <w:rPr>
                          <w:sz w:val="20"/>
                        </w:rPr>
                      </w:pPr>
                      <w:r w:rsidRPr="008C252C">
                        <w:rPr>
                          <w:sz w:val="20"/>
                        </w:rPr>
                        <w:t>Thursday</w:t>
                      </w:r>
                      <w:r w:rsidRPr="008C252C">
                        <w:rPr>
                          <w:sz w:val="20"/>
                        </w:rPr>
                        <w:tab/>
                        <w:t xml:space="preserve">10:00am. – 5:00pm </w:t>
                      </w:r>
                    </w:p>
                    <w:p w:rsidR="00842381" w:rsidRPr="008C252C" w:rsidRDefault="00842381">
                      <w:pPr>
                        <w:rPr>
                          <w:sz w:val="20"/>
                        </w:rPr>
                      </w:pPr>
                      <w:r w:rsidRPr="008C252C">
                        <w:rPr>
                          <w:sz w:val="20"/>
                        </w:rPr>
                        <w:t>Friday</w:t>
                      </w:r>
                      <w:r w:rsidRPr="008C252C">
                        <w:rPr>
                          <w:sz w:val="20"/>
                        </w:rPr>
                        <w:tab/>
                      </w:r>
                      <w:r w:rsidRPr="008C252C">
                        <w:rPr>
                          <w:sz w:val="20"/>
                        </w:rPr>
                        <w:tab/>
                        <w:t>10:00am. – 5:00pm</w:t>
                      </w:r>
                    </w:p>
                    <w:p w:rsidR="00842381" w:rsidRPr="008C252C" w:rsidRDefault="00842381">
                      <w:pPr>
                        <w:rPr>
                          <w:sz w:val="20"/>
                        </w:rPr>
                      </w:pPr>
                      <w:r w:rsidRPr="008C252C">
                        <w:rPr>
                          <w:sz w:val="20"/>
                        </w:rPr>
                        <w:t>Saturday</w:t>
                      </w:r>
                      <w:r w:rsidRPr="008C252C">
                        <w:rPr>
                          <w:sz w:val="20"/>
                        </w:rPr>
                        <w:tab/>
                        <w:t>10:00am. – 5:00pm</w:t>
                      </w:r>
                    </w:p>
                    <w:p w:rsidR="00842381" w:rsidRPr="008C252C" w:rsidRDefault="00842381">
                      <w:pPr>
                        <w:rPr>
                          <w:sz w:val="20"/>
                        </w:rPr>
                      </w:pPr>
                      <w:r w:rsidRPr="008C252C">
                        <w:rPr>
                          <w:sz w:val="20"/>
                        </w:rPr>
                        <w:t>Sunday</w:t>
                      </w:r>
                      <w:r w:rsidRPr="008C252C">
                        <w:rPr>
                          <w:sz w:val="20"/>
                        </w:rPr>
                        <w:tab/>
                      </w:r>
                      <w:r w:rsidRPr="008C252C">
                        <w:rPr>
                          <w:sz w:val="20"/>
                        </w:rPr>
                        <w:tab/>
                        <w:t>10:00am. – 5:00pm</w:t>
                      </w:r>
                    </w:p>
                    <w:p w:rsidR="00842381" w:rsidRPr="009121EF" w:rsidRDefault="00842381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6146165</wp:posOffset>
                </wp:positionH>
                <wp:positionV relativeFrom="paragraph">
                  <wp:posOffset>279400</wp:posOffset>
                </wp:positionV>
                <wp:extent cx="495300" cy="1685925"/>
                <wp:effectExtent l="66675" t="67310" r="266700" b="132715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1685925"/>
                        </a:xfrm>
                        <a:prstGeom prst="straightConnector1">
                          <a:avLst/>
                        </a:prstGeom>
                        <a:noFill/>
                        <a:ln w="1270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483.95pt;margin-top:22pt;width:39pt;height:13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" strokecolor="#e36c0a [2409]" strokeweight="10pt">
                <v:stroke endarrow="block"/>
                <v:shadow color="#868686"/>
              </v:shape>
            </w:pict>
          </mc:Fallback>
        </mc:AlternateContent>
      </w:r>
      <w:r w:rsidR="008C252C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4117340</wp:posOffset>
            </wp:positionH>
            <wp:positionV relativeFrom="paragraph">
              <wp:posOffset>774065</wp:posOffset>
            </wp:positionV>
            <wp:extent cx="4295775" cy="4914900"/>
            <wp:effectExtent l="1905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2764" t="27184" r="25463" b="7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4850765</wp:posOffset>
                </wp:positionH>
                <wp:positionV relativeFrom="paragraph">
                  <wp:posOffset>-2286000</wp:posOffset>
                </wp:positionV>
                <wp:extent cx="1581150" cy="466725"/>
                <wp:effectExtent l="9525" t="6985" r="9525" b="12065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2381" w:rsidRPr="00842381" w:rsidRDefault="00842381">
                            <w:pPr>
                              <w:rPr>
                                <w:rFonts w:ascii="AmerType Md BT" w:hAnsi="AmerType Md BT"/>
                                <w:sz w:val="24"/>
                              </w:rPr>
                            </w:pPr>
                            <w:r w:rsidRPr="00842381">
                              <w:rPr>
                                <w:rFonts w:ascii="AmerType Md BT" w:hAnsi="AmerType Md BT"/>
                                <w:sz w:val="24"/>
                              </w:rPr>
                              <w:t>Evidence that I went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381.95pt;margin-top:-180pt;width:124.5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">
                <v:textbox>
                  <w:txbxContent>
                    <w:p w:rsidR="00842381" w:rsidRPr="00842381" w:rsidRDefault="00842381">
                      <w:pPr>
                        <w:rPr>
                          <w:rFonts w:ascii="AmerType Md BT" w:hAnsi="AmerType Md BT"/>
                          <w:sz w:val="24"/>
                        </w:rPr>
                      </w:pPr>
                      <w:r w:rsidRPr="00842381">
                        <w:rPr>
                          <w:rFonts w:ascii="AmerType Md BT" w:hAnsi="AmerType Md BT"/>
                          <w:sz w:val="24"/>
                        </w:rPr>
                        <w:t>Evidence that I went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2469515</wp:posOffset>
                </wp:positionH>
                <wp:positionV relativeFrom="paragraph">
                  <wp:posOffset>-2181225</wp:posOffset>
                </wp:positionV>
                <wp:extent cx="2381250" cy="590550"/>
                <wp:effectExtent l="123825" t="64135" r="66675" b="269240"/>
                <wp:wrapNone/>
                <wp:docPr id="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0" cy="590550"/>
                        </a:xfrm>
                        <a:prstGeom prst="straightConnector1">
                          <a:avLst/>
                        </a:prstGeom>
                        <a:noFill/>
                        <a:ln w="1270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194.45pt;margin-top:-171.75pt;width:187.5pt;height:46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" strokecolor="#c0504d [3205]" strokeweight="10pt">
                <v:stroke endarrow="block"/>
                <v:shadow color="#868686"/>
              </v:shape>
            </w:pict>
          </mc:Fallback>
        </mc:AlternateContent>
      </w:r>
      <w:r w:rsidR="00D64508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-492760</wp:posOffset>
            </wp:positionV>
            <wp:extent cx="3133725" cy="2447925"/>
            <wp:effectExtent l="19050" t="0" r="9525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2720" t="35484" r="17852" b="23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06C6" w:rsidRDefault="000D06C6">
      <w:pPr>
        <w:rPr>
          <w:noProof/>
        </w:rPr>
      </w:pPr>
    </w:p>
    <w:p w:rsidR="00D64508" w:rsidRDefault="00D64508">
      <w:pPr>
        <w:rPr>
          <w:noProof/>
        </w:rPr>
      </w:pPr>
    </w:p>
    <w:p w:rsidR="00055A2C" w:rsidRDefault="00626838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3249930</wp:posOffset>
            </wp:positionV>
            <wp:extent cx="3238500" cy="742950"/>
            <wp:effectExtent l="1905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968" t="60807" r="5016" b="16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252C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1611630</wp:posOffset>
            </wp:positionV>
            <wp:extent cx="2964180" cy="1581150"/>
            <wp:effectExtent l="19050" t="0" r="762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428" t="34021" r="36127" b="17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55A2C" w:rsidSect="000D06C6">
      <w:pgSz w:w="16838" w:h="11906" w:orient="landscape" w:code="9"/>
      <w:pgMar w:top="851" w:right="851" w:bottom="851" w:left="851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erType Md BT">
    <w:altName w:val="Century"/>
    <w:charset w:val="00"/>
    <w:family w:val="roman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6C6"/>
    <w:rsid w:val="000D06C6"/>
    <w:rsid w:val="00262297"/>
    <w:rsid w:val="005C04D7"/>
    <w:rsid w:val="00626838"/>
    <w:rsid w:val="00842381"/>
    <w:rsid w:val="0088674B"/>
    <w:rsid w:val="008C252C"/>
    <w:rsid w:val="009121EF"/>
    <w:rsid w:val="00B52D00"/>
    <w:rsid w:val="00C66E6B"/>
    <w:rsid w:val="00D64508"/>
    <w:rsid w:val="00D72688"/>
    <w:rsid w:val="00E32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strokecolor="none [2409]"/>
    </o:shapedefaults>
    <o:shapelayout v:ext="edit">
      <o:idmap v:ext="edit" data="1"/>
      <o:rules v:ext="edit">
        <o:r id="V:Rule4" type="connector" idref="#_x0000_s1031"/>
        <o:r id="V:Rule5" type="connector" idref="#_x0000_s1028"/>
        <o:r id="V:Rule6" type="connector" idref="#_x0000_s1032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0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6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0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6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3847A3DD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</dc:creator>
  <cp:lastModifiedBy>Chloe Ghinn</cp:lastModifiedBy>
  <cp:revision>2</cp:revision>
  <cp:lastPrinted>2015-06-06T11:54:00Z</cp:lastPrinted>
  <dcterms:created xsi:type="dcterms:W3CDTF">2015-06-08T14:41:00Z</dcterms:created>
  <dcterms:modified xsi:type="dcterms:W3CDTF">2015-06-08T14:41:00Z</dcterms:modified>
</cp:coreProperties>
</file>